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>F01P.0.440160</w:t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Flugplatz Holzdorf, Ertüchtigung Schmutzwasserpumpwerk, Elektroinstallation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FIW-B-30024105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Elektroinstallationsarbeiten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